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40448" w:rsidRPr="0008197C" w:rsidRDefault="00CB2279">
      <w:pPr>
        <w:spacing w:beforeLines="50" w:before="156" w:afterLines="50" w:after="156" w:line="360" w:lineRule="auto"/>
        <w:jc w:val="center"/>
        <w:rPr>
          <w:rFonts w:ascii="黑体" w:eastAsia="黑体" w:hAnsi="黑体"/>
          <w:color w:val="000000" w:themeColor="text1"/>
          <w:sz w:val="48"/>
        </w:rPr>
      </w:pPr>
      <w:bookmarkStart w:id="0" w:name="_GoBack"/>
      <w:bookmarkEnd w:id="0"/>
      <w:r w:rsidRPr="0008197C">
        <w:rPr>
          <w:rFonts w:ascii="黑体" w:eastAsia="黑体" w:hAnsi="黑体"/>
          <w:noProof/>
          <w:color w:val="000000" w:themeColor="text1"/>
          <w:sz w:val="48"/>
        </w:rPr>
        <w:drawing>
          <wp:inline distT="0" distB="0" distL="0" distR="0" wp14:anchorId="1B05397B" wp14:editId="327AF19C">
            <wp:extent cx="3909471" cy="720000"/>
            <wp:effectExtent l="0" t="0" r="0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学院LOGO－调整比例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947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0448" w:rsidRPr="0008197C" w:rsidRDefault="005568D6" w:rsidP="00CB2279">
      <w:pPr>
        <w:spacing w:line="10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苏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食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智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药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众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创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空</w:t>
      </w:r>
      <w:r w:rsidR="00CB2279" w:rsidRPr="0008197C">
        <w:rPr>
          <w:rFonts w:ascii="黑体" w:eastAsia="黑体" w:hAnsi="黑体" w:hint="eastAsia"/>
          <w:color w:val="000000" w:themeColor="text1"/>
          <w:sz w:val="68"/>
          <w:szCs w:val="68"/>
        </w:rPr>
        <w:t xml:space="preserve"> </w:t>
      </w: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间</w:t>
      </w:r>
    </w:p>
    <w:p w:rsidR="00E40448" w:rsidRPr="0008197C" w:rsidRDefault="00E40448">
      <w:pPr>
        <w:spacing w:beforeLines="50" w:before="156" w:afterLines="50" w:after="156" w:line="400" w:lineRule="exact"/>
        <w:jc w:val="center"/>
        <w:rPr>
          <w:rFonts w:ascii="黑体" w:eastAsia="黑体" w:hAnsi="黑体"/>
          <w:color w:val="000000" w:themeColor="text1"/>
          <w:sz w:val="40"/>
        </w:rPr>
      </w:pP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项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目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入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驻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申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报</w:t>
      </w:r>
    </w:p>
    <w:p w:rsidR="00E40448" w:rsidRPr="0008197C" w:rsidRDefault="005568D6" w:rsidP="00CB2279">
      <w:pPr>
        <w:spacing w:line="900" w:lineRule="exact"/>
        <w:jc w:val="center"/>
        <w:rPr>
          <w:rFonts w:ascii="黑体" w:eastAsia="黑体" w:hAnsi="黑体"/>
          <w:color w:val="000000" w:themeColor="text1"/>
          <w:sz w:val="68"/>
          <w:szCs w:val="68"/>
        </w:rPr>
      </w:pPr>
      <w:r w:rsidRPr="0008197C">
        <w:rPr>
          <w:rFonts w:ascii="黑体" w:eastAsia="黑体" w:hAnsi="黑体" w:hint="eastAsia"/>
          <w:color w:val="000000" w:themeColor="text1"/>
          <w:sz w:val="68"/>
          <w:szCs w:val="68"/>
        </w:rPr>
        <w:t>书</w:t>
      </w:r>
    </w:p>
    <w:p w:rsidR="00E40448" w:rsidRPr="0008197C" w:rsidRDefault="00E40448" w:rsidP="00CB2279">
      <w:pPr>
        <w:spacing w:line="600" w:lineRule="exact"/>
        <w:jc w:val="center"/>
        <w:rPr>
          <w:rFonts w:ascii="黑体" w:eastAsia="黑体" w:hAnsi="黑体"/>
          <w:color w:val="000000" w:themeColor="text1"/>
          <w:sz w:val="40"/>
        </w:rPr>
      </w:pPr>
    </w:p>
    <w:tbl>
      <w:tblPr>
        <w:tblStyle w:val="a5"/>
        <w:tblW w:w="0" w:type="auto"/>
        <w:jc w:val="center"/>
        <w:tblInd w:w="-3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4"/>
        <w:gridCol w:w="4416"/>
      </w:tblGrid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项目名称：</w:t>
            </w:r>
          </w:p>
        </w:tc>
        <w:tc>
          <w:tcPr>
            <w:tcW w:w="4416" w:type="dxa"/>
            <w:tcBorders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团队成员：</w:t>
            </w:r>
          </w:p>
        </w:tc>
        <w:tc>
          <w:tcPr>
            <w:tcW w:w="44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所属学院：</w:t>
            </w:r>
          </w:p>
        </w:tc>
        <w:tc>
          <w:tcPr>
            <w:tcW w:w="44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所属班级：</w:t>
            </w:r>
          </w:p>
        </w:tc>
        <w:tc>
          <w:tcPr>
            <w:tcW w:w="44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指导老师：</w:t>
            </w:r>
          </w:p>
        </w:tc>
        <w:tc>
          <w:tcPr>
            <w:tcW w:w="44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  <w:tr w:rsidR="0008197C" w:rsidRPr="0008197C" w:rsidTr="00CB2279">
        <w:trPr>
          <w:trHeight w:val="567"/>
          <w:jc w:val="center"/>
        </w:trPr>
        <w:tc>
          <w:tcPr>
            <w:tcW w:w="1944" w:type="dxa"/>
            <w:vAlign w:val="center"/>
          </w:tcPr>
          <w:p w:rsidR="00E40448" w:rsidRPr="0008197C" w:rsidRDefault="005568D6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32"/>
                <w:szCs w:val="28"/>
              </w:rPr>
              <w:t>申请日期：</w:t>
            </w:r>
          </w:p>
        </w:tc>
        <w:tc>
          <w:tcPr>
            <w:tcW w:w="44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40448" w:rsidRPr="0008197C" w:rsidRDefault="00E40448">
            <w:pPr>
              <w:spacing w:line="40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 w:val="32"/>
                <w:szCs w:val="28"/>
              </w:rPr>
            </w:pPr>
          </w:p>
        </w:tc>
      </w:tr>
    </w:tbl>
    <w:p w:rsidR="00E40448" w:rsidRPr="0008197C" w:rsidRDefault="00E40448">
      <w:pPr>
        <w:spacing w:beforeLines="50" w:before="156" w:afterLines="50" w:after="156" w:line="400" w:lineRule="exact"/>
        <w:jc w:val="center"/>
        <w:rPr>
          <w:rFonts w:ascii="黑体" w:eastAsia="黑体" w:hAnsi="黑体"/>
          <w:color w:val="000000" w:themeColor="text1"/>
          <w:sz w:val="40"/>
        </w:rPr>
        <w:sectPr w:rsidR="00E40448" w:rsidRPr="0008197C" w:rsidSect="009808B3">
          <w:pgSz w:w="11906" w:h="16838"/>
          <w:pgMar w:top="1418" w:right="1418" w:bottom="1418" w:left="1418" w:header="851" w:footer="992" w:gutter="0"/>
          <w:pgNumType w:fmt="numberInDash"/>
          <w:cols w:space="720"/>
          <w:docGrid w:type="lines" w:linePitch="312"/>
        </w:sectPr>
      </w:pPr>
    </w:p>
    <w:p w:rsidR="00E40448" w:rsidRPr="0008197C" w:rsidRDefault="005568D6" w:rsidP="009808B3">
      <w:pPr>
        <w:spacing w:afterLines="50" w:after="163" w:line="600" w:lineRule="exact"/>
        <w:jc w:val="center"/>
        <w:rPr>
          <w:rFonts w:ascii="黑体" w:eastAsia="黑体" w:hAnsi="黑体"/>
          <w:color w:val="000000" w:themeColor="text1"/>
          <w:sz w:val="44"/>
          <w:szCs w:val="44"/>
        </w:rPr>
      </w:pPr>
      <w:r w:rsidRPr="0008197C">
        <w:rPr>
          <w:rFonts w:ascii="黑体" w:eastAsia="黑体" w:hAnsi="黑体" w:hint="eastAsia"/>
          <w:color w:val="000000" w:themeColor="text1"/>
          <w:sz w:val="44"/>
          <w:szCs w:val="44"/>
        </w:rPr>
        <w:lastRenderedPageBreak/>
        <w:t>项目入驻申报书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2"/>
        <w:gridCol w:w="230"/>
        <w:gridCol w:w="1040"/>
        <w:gridCol w:w="106"/>
        <w:gridCol w:w="648"/>
        <w:gridCol w:w="901"/>
        <w:gridCol w:w="904"/>
        <w:gridCol w:w="227"/>
        <w:gridCol w:w="1265"/>
        <w:gridCol w:w="700"/>
        <w:gridCol w:w="1543"/>
      </w:tblGrid>
      <w:tr w:rsidR="0008197C" w:rsidRPr="0008197C" w:rsidTr="00A061BC">
        <w:trPr>
          <w:trHeight w:val="454"/>
          <w:jc w:val="center"/>
        </w:trPr>
        <w:tc>
          <w:tcPr>
            <w:tcW w:w="927" w:type="pct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项目名称</w:t>
            </w:r>
          </w:p>
        </w:tc>
        <w:tc>
          <w:tcPr>
            <w:tcW w:w="4073" w:type="pct"/>
            <w:gridSpan w:val="10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trHeight w:val="454"/>
          <w:jc w:val="center"/>
        </w:trPr>
        <w:tc>
          <w:tcPr>
            <w:tcW w:w="927" w:type="pct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负责人姓名</w:t>
            </w:r>
          </w:p>
        </w:tc>
        <w:tc>
          <w:tcPr>
            <w:tcW w:w="2062" w:type="pct"/>
            <w:gridSpan w:val="6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性别</w:t>
            </w:r>
          </w:p>
        </w:tc>
        <w:tc>
          <w:tcPr>
            <w:tcW w:w="1208" w:type="pct"/>
            <w:gridSpan w:val="2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trHeight w:val="454"/>
          <w:jc w:val="center"/>
        </w:trPr>
        <w:tc>
          <w:tcPr>
            <w:tcW w:w="927" w:type="pct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家庭住址</w:t>
            </w:r>
          </w:p>
        </w:tc>
        <w:tc>
          <w:tcPr>
            <w:tcW w:w="2062" w:type="pct"/>
            <w:gridSpan w:val="6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民族</w:t>
            </w:r>
          </w:p>
        </w:tc>
        <w:tc>
          <w:tcPr>
            <w:tcW w:w="1208" w:type="pct"/>
            <w:gridSpan w:val="2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trHeight w:val="454"/>
          <w:jc w:val="center"/>
        </w:trPr>
        <w:tc>
          <w:tcPr>
            <w:tcW w:w="927" w:type="pct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身份证号</w:t>
            </w:r>
          </w:p>
        </w:tc>
        <w:tc>
          <w:tcPr>
            <w:tcW w:w="2062" w:type="pct"/>
            <w:gridSpan w:val="6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学号</w:t>
            </w:r>
          </w:p>
        </w:tc>
        <w:tc>
          <w:tcPr>
            <w:tcW w:w="1208" w:type="pct"/>
            <w:gridSpan w:val="2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trHeight w:val="454"/>
          <w:jc w:val="center"/>
        </w:trPr>
        <w:tc>
          <w:tcPr>
            <w:tcW w:w="927" w:type="pct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所属学院</w:t>
            </w:r>
          </w:p>
        </w:tc>
        <w:tc>
          <w:tcPr>
            <w:tcW w:w="2062" w:type="pct"/>
            <w:gridSpan w:val="6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班级</w:t>
            </w:r>
          </w:p>
        </w:tc>
        <w:tc>
          <w:tcPr>
            <w:tcW w:w="1208" w:type="pct"/>
            <w:gridSpan w:val="2"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联系电话</w:t>
            </w:r>
          </w:p>
        </w:tc>
        <w:tc>
          <w:tcPr>
            <w:tcW w:w="2062" w:type="pct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资金来源</w:t>
            </w: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u w:val="single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 w:val="restart"/>
            <w:tcBorders>
              <w:top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项目成员</w:t>
            </w: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姓名</w:t>
            </w: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性别</w:t>
            </w: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班级</w:t>
            </w: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学号</w:t>
            </w: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5568D6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联系电话</w:t>
            </w: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40448" w:rsidRPr="0008197C" w:rsidRDefault="00E40448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tcBorders>
              <w:bottom w:val="single" w:sz="4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 w:rsidP="0024768D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 w:val="restart"/>
            <w:tcBorders>
              <w:top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指导教师</w:t>
            </w: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姓名</w:t>
            </w: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性别</w:t>
            </w: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 w:rsidP="00BF1FAD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所属学院</w:t>
            </w: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 w:rsidP="00BE014A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职称</w:t>
            </w: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联系电话</w:t>
            </w: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="仿宋_GB2312" w:eastAsia="仿宋_GB2312"/>
                <w:color w:val="000000" w:themeColor="text1"/>
                <w:sz w:val="28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="仿宋_GB2312" w:eastAsia="仿宋_GB2312"/>
                <w:color w:val="000000" w:themeColor="text1"/>
                <w:sz w:val="28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 w:rsidTr="00A061BC">
        <w:trPr>
          <w:cantSplit/>
          <w:trHeight w:val="454"/>
          <w:jc w:val="center"/>
        </w:trPr>
        <w:tc>
          <w:tcPr>
            <w:tcW w:w="927" w:type="pct"/>
            <w:vMerge/>
            <w:tcBorders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="仿宋_GB2312" w:eastAsia="仿宋_GB2312"/>
                <w:color w:val="000000" w:themeColor="text1"/>
                <w:sz w:val="28"/>
              </w:rPr>
            </w:pPr>
          </w:p>
        </w:tc>
        <w:tc>
          <w:tcPr>
            <w:tcW w:w="684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40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803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  <w:tc>
          <w:tcPr>
            <w:tcW w:w="1208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</w:tc>
      </w:tr>
      <w:tr w:rsidR="0008197C" w:rsidRPr="0008197C">
        <w:trPr>
          <w:cantSplit/>
          <w:trHeight w:val="454"/>
          <w:jc w:val="center"/>
        </w:trPr>
        <w:tc>
          <w:tcPr>
            <w:tcW w:w="5000" w:type="pct"/>
            <w:gridSpan w:val="11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项目特色与发展目标</w:t>
            </w:r>
          </w:p>
        </w:tc>
      </w:tr>
      <w:tr w:rsidR="0008197C" w:rsidRPr="0008197C" w:rsidTr="009808B3">
        <w:trPr>
          <w:cantSplit/>
          <w:trHeight w:val="5230"/>
          <w:jc w:val="center"/>
        </w:trPr>
        <w:tc>
          <w:tcPr>
            <w:tcW w:w="5000" w:type="pct"/>
            <w:gridSpan w:val="11"/>
            <w:tcBorders>
              <w:top w:val="single" w:sz="6" w:space="0" w:color="auto"/>
              <w:bottom w:val="single" w:sz="6" w:space="0" w:color="auto"/>
            </w:tcBorders>
          </w:tcPr>
          <w:p w:rsidR="00A061BC" w:rsidRPr="0008197C" w:rsidRDefault="00A061BC">
            <w:pPr>
              <w:spacing w:line="320" w:lineRule="exact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300字以内。</w:t>
            </w:r>
          </w:p>
        </w:tc>
      </w:tr>
      <w:tr w:rsidR="0008197C" w:rsidRPr="0008197C" w:rsidTr="0008197C">
        <w:trPr>
          <w:cantSplit/>
          <w:trHeight w:val="567"/>
          <w:jc w:val="center"/>
        </w:trPr>
        <w:tc>
          <w:tcPr>
            <w:tcW w:w="1051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lastRenderedPageBreak/>
              <w:t>是否为注册企业</w:t>
            </w:r>
          </w:p>
        </w:tc>
        <w:tc>
          <w:tcPr>
            <w:tcW w:w="617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834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已获专利数</w:t>
            </w:r>
          </w:p>
        </w:tc>
        <w:tc>
          <w:tcPr>
            <w:tcW w:w="609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  <w:tc>
          <w:tcPr>
            <w:tcW w:w="1058" w:type="pct"/>
            <w:gridSpan w:val="2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Cs w:val="22"/>
              </w:rPr>
              <w:t>拟申报专利数</w:t>
            </w:r>
          </w:p>
        </w:tc>
        <w:tc>
          <w:tcPr>
            <w:tcW w:w="831" w:type="pct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8197C" w:rsidRPr="0008197C" w:rsidRDefault="0008197C" w:rsidP="0008197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  <w:szCs w:val="22"/>
              </w:rPr>
            </w:pPr>
          </w:p>
        </w:tc>
      </w:tr>
      <w:tr w:rsidR="0008197C" w:rsidRPr="0008197C" w:rsidTr="0008197C">
        <w:trPr>
          <w:cantSplit/>
          <w:trHeight w:val="480"/>
          <w:jc w:val="center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061BC" w:rsidRPr="0008197C" w:rsidRDefault="00A061BC" w:rsidP="0008197C">
            <w:pPr>
              <w:spacing w:line="360" w:lineRule="exact"/>
              <w:jc w:val="center"/>
              <w:rPr>
                <w:rFonts w:ascii="仿宋_GB2312" w:eastAsiaTheme="majorEastAsia"/>
                <w:color w:val="000000" w:themeColor="text1"/>
                <w:sz w:val="28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项目简介</w:t>
            </w:r>
          </w:p>
        </w:tc>
      </w:tr>
      <w:tr w:rsidR="0008197C" w:rsidRPr="0008197C" w:rsidTr="0008197C">
        <w:trPr>
          <w:cantSplit/>
          <w:trHeight w:val="12800"/>
          <w:jc w:val="center"/>
        </w:trPr>
        <w:tc>
          <w:tcPr>
            <w:tcW w:w="5000" w:type="pct"/>
            <w:gridSpan w:val="11"/>
            <w:tcBorders>
              <w:top w:val="single" w:sz="4" w:space="0" w:color="auto"/>
              <w:bottom w:val="single" w:sz="6" w:space="0" w:color="auto"/>
            </w:tcBorders>
          </w:tcPr>
          <w:p w:rsidR="00A061BC" w:rsidRPr="0008197C" w:rsidRDefault="0008197C">
            <w:pPr>
              <w:spacing w:line="360" w:lineRule="exact"/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</w:rPr>
              <w:t>须涵盖项目的产品/服务介绍（产品的用途、功能、行业领域、市场定位及客户价值）、产品/服务特色优势（新颖性、先进性和独特性，竞争优势）、技术研发水平、知识产权情况、目前产业化进展、已具备的产业化条件（设备、技术、场地、人才、合作等）、未来产业化进程（分年度目标及前景分析）、市场营销（市场定位、竞争力分析、营销策略、未来3年市场销售预测）、融资情况、人员分工等。（此项可根据需要增加页数）</w:t>
            </w:r>
          </w:p>
        </w:tc>
      </w:tr>
      <w:tr w:rsidR="0008197C" w:rsidRPr="0008197C" w:rsidTr="00575848">
        <w:trPr>
          <w:cantSplit/>
          <w:trHeight w:val="2106"/>
          <w:jc w:val="center"/>
        </w:trPr>
        <w:tc>
          <w:tcPr>
            <w:tcW w:w="5000" w:type="pct"/>
            <w:gridSpan w:val="11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08197C" w:rsidRDefault="00A061BC">
            <w:pPr>
              <w:spacing w:line="320" w:lineRule="exact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lastRenderedPageBreak/>
              <w:t xml:space="preserve">项目负责人及成员签字： </w:t>
            </w:r>
          </w:p>
          <w:p w:rsidR="00A061BC" w:rsidRPr="0008197C" w:rsidRDefault="00A061BC">
            <w:pPr>
              <w:spacing w:line="32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>
            <w:pPr>
              <w:spacing w:line="32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>
            <w:pPr>
              <w:spacing w:line="32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>
            <w:pPr>
              <w:spacing w:line="32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>
            <w:pPr>
              <w:spacing w:line="320" w:lineRule="exact"/>
              <w:ind w:rightChars="375" w:right="900"/>
              <w:jc w:val="righ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                年    月    日</w:t>
            </w:r>
          </w:p>
        </w:tc>
      </w:tr>
      <w:tr w:rsidR="0008197C" w:rsidRPr="0008197C" w:rsidTr="00A061BC">
        <w:trPr>
          <w:cantSplit/>
          <w:trHeight w:val="2430"/>
          <w:jc w:val="center"/>
        </w:trPr>
        <w:tc>
          <w:tcPr>
            <w:tcW w:w="92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575848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团队负责人</w:t>
            </w:r>
          </w:p>
          <w:p w:rsidR="00A061BC" w:rsidRPr="00575848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家长签字</w:t>
            </w:r>
          </w:p>
        </w:tc>
        <w:tc>
          <w:tcPr>
            <w:tcW w:w="4073" w:type="pct"/>
            <w:gridSpan w:val="10"/>
            <w:tcBorders>
              <w:top w:val="single" w:sz="6" w:space="0" w:color="auto"/>
              <w:bottom w:val="single" w:sz="6" w:space="0" w:color="auto"/>
            </w:tcBorders>
          </w:tcPr>
          <w:p w:rsidR="00A061BC" w:rsidRDefault="00A061BC">
            <w:pPr>
              <w:spacing w:line="360" w:lineRule="exact"/>
              <w:ind w:firstLineChars="200" w:firstLine="480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575848" w:rsidRPr="0008197C" w:rsidRDefault="00575848">
            <w:pPr>
              <w:spacing w:line="360" w:lineRule="exact"/>
              <w:ind w:firstLineChars="200" w:firstLine="480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>
            <w:pPr>
              <w:spacing w:line="360" w:lineRule="exact"/>
              <w:ind w:firstLineChars="200" w:firstLine="480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我已充分知晓本项目需要的资金投入以及存在的各类风险，愿意全力支持其创业。</w:t>
            </w:r>
          </w:p>
          <w:p w:rsidR="00A061BC" w:rsidRPr="0008197C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1567C4">
            <w:pPr>
              <w:spacing w:line="360" w:lineRule="exact"/>
              <w:ind w:firstLineChars="1300" w:firstLine="3120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家长</w:t>
            </w:r>
            <w:r w:rsidR="004A63B5">
              <w:rPr>
                <w:rFonts w:asciiTheme="majorEastAsia" w:eastAsiaTheme="majorEastAsia" w:hAnsiTheme="majorEastAsia" w:hint="eastAsia"/>
                <w:color w:val="000000" w:themeColor="text1"/>
              </w:rPr>
              <w:t>签字</w:t>
            </w: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：</w:t>
            </w:r>
          </w:p>
          <w:p w:rsidR="00A061BC" w:rsidRPr="0008197C" w:rsidRDefault="00A061BC">
            <w:pPr>
              <w:spacing w:line="360" w:lineRule="exact"/>
              <w:jc w:val="left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                     </w:t>
            </w:r>
            <w:r w:rsidR="00575848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</w:t>
            </w: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>年    月    日</w:t>
            </w:r>
          </w:p>
        </w:tc>
      </w:tr>
      <w:tr w:rsidR="0008197C" w:rsidRPr="0008197C" w:rsidTr="00575848">
        <w:trPr>
          <w:cantSplit/>
          <w:trHeight w:val="2554"/>
          <w:jc w:val="center"/>
        </w:trPr>
        <w:tc>
          <w:tcPr>
            <w:tcW w:w="92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A061BC" w:rsidRPr="00575848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指导老师</w:t>
            </w:r>
          </w:p>
          <w:p w:rsidR="00A061BC" w:rsidRPr="00575848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意见</w:t>
            </w:r>
          </w:p>
        </w:tc>
        <w:tc>
          <w:tcPr>
            <w:tcW w:w="4073" w:type="pct"/>
            <w:gridSpan w:val="10"/>
            <w:tcBorders>
              <w:top w:val="single" w:sz="6" w:space="0" w:color="auto"/>
              <w:bottom w:val="single" w:sz="6" w:space="0" w:color="auto"/>
            </w:tcBorders>
          </w:tcPr>
          <w:p w:rsidR="00A061BC" w:rsidRPr="0008197C" w:rsidRDefault="00A061BC" w:rsidP="001174B0">
            <w:pPr>
              <w:spacing w:line="36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Theme="majorEastAsia" w:eastAsiaTheme="majorEastAsia" w:hAnsiTheme="majorEastAsia"/>
                <w:color w:val="000000" w:themeColor="text1"/>
              </w:rPr>
            </w:pPr>
          </w:p>
          <w:p w:rsidR="00A061BC" w:rsidRPr="0008197C" w:rsidRDefault="00575848">
            <w:pPr>
              <w:spacing w:line="360" w:lineRule="exact"/>
              <w:ind w:firstLineChars="1300" w:firstLine="3120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指导老师</w:t>
            </w:r>
            <w:r w:rsidR="004A63B5">
              <w:rPr>
                <w:rFonts w:asciiTheme="majorEastAsia" w:eastAsiaTheme="majorEastAsia" w:hAnsiTheme="majorEastAsia" w:hint="eastAsia"/>
                <w:color w:val="000000" w:themeColor="text1"/>
              </w:rPr>
              <w:t>签字</w:t>
            </w: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：</w:t>
            </w:r>
          </w:p>
          <w:p w:rsidR="00A061BC" w:rsidRPr="0008197C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              年    月    日</w:t>
            </w:r>
          </w:p>
        </w:tc>
      </w:tr>
      <w:tr w:rsidR="0008197C" w:rsidRPr="0008197C" w:rsidTr="00A061BC">
        <w:trPr>
          <w:cantSplit/>
          <w:trHeight w:val="989"/>
          <w:jc w:val="center"/>
        </w:trPr>
        <w:tc>
          <w:tcPr>
            <w:tcW w:w="92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75848" w:rsidRDefault="00A061BC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二级学院</w:t>
            </w:r>
          </w:p>
          <w:p w:rsidR="00A061BC" w:rsidRPr="00575848" w:rsidRDefault="00575848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审核</w:t>
            </w:r>
            <w:r w:rsidR="00A061BC"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意见</w:t>
            </w:r>
          </w:p>
        </w:tc>
        <w:tc>
          <w:tcPr>
            <w:tcW w:w="4073" w:type="pct"/>
            <w:gridSpan w:val="10"/>
            <w:tcBorders>
              <w:top w:val="single" w:sz="6" w:space="0" w:color="auto"/>
              <w:bottom w:val="single" w:sz="6" w:space="0" w:color="auto"/>
            </w:tcBorders>
          </w:tcPr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575848" w:rsidRDefault="00575848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575848" w:rsidRPr="0008197C" w:rsidRDefault="00575848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575848" w:rsidP="004A63B5">
            <w:pPr>
              <w:spacing w:line="360" w:lineRule="exact"/>
              <w:ind w:firstLineChars="100" w:firstLine="240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二级学院院长</w:t>
            </w:r>
            <w:r w:rsidR="004A63B5">
              <w:rPr>
                <w:rFonts w:asciiTheme="majorEastAsia" w:eastAsiaTheme="majorEastAsia" w:hAnsiTheme="majorEastAsia" w:hint="eastAsia"/>
                <w:color w:val="000000" w:themeColor="text1"/>
              </w:rPr>
              <w:t>签字</w:t>
            </w: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：</w:t>
            </w:r>
            <w:r w:rsidR="004A63B5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二级学院盖章：</w:t>
            </w:r>
          </w:p>
          <w:p w:rsidR="00A061BC" w:rsidRPr="0008197C" w:rsidRDefault="00A061BC">
            <w:pPr>
              <w:spacing w:line="360" w:lineRule="exact"/>
              <w:jc w:val="center"/>
              <w:rPr>
                <w:rFonts w:ascii="仿宋_GB2312" w:eastAsia="仿宋_GB2312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              年    月    日</w:t>
            </w:r>
          </w:p>
        </w:tc>
      </w:tr>
      <w:tr w:rsidR="0008197C" w:rsidRPr="0008197C" w:rsidTr="00575848">
        <w:trPr>
          <w:cantSplit/>
          <w:trHeight w:val="3628"/>
          <w:jc w:val="center"/>
        </w:trPr>
        <w:tc>
          <w:tcPr>
            <w:tcW w:w="92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75848" w:rsidRDefault="00605F39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学校</w:t>
            </w:r>
          </w:p>
          <w:p w:rsidR="00A061BC" w:rsidRPr="00575848" w:rsidRDefault="00A061BC" w:rsidP="00575848">
            <w:pPr>
              <w:spacing w:line="360" w:lineRule="exact"/>
              <w:jc w:val="center"/>
              <w:rPr>
                <w:rFonts w:asciiTheme="majorEastAsia" w:eastAsiaTheme="majorEastAsia" w:hAnsiTheme="majorEastAsia"/>
                <w:color w:val="000000" w:themeColor="text1"/>
              </w:rPr>
            </w:pPr>
            <w:r w:rsidRPr="00575848">
              <w:rPr>
                <w:rFonts w:asciiTheme="majorEastAsia" w:eastAsiaTheme="majorEastAsia" w:hAnsiTheme="majorEastAsia" w:hint="eastAsia"/>
                <w:color w:val="000000" w:themeColor="text1"/>
              </w:rPr>
              <w:t>评审意见</w:t>
            </w:r>
          </w:p>
        </w:tc>
        <w:tc>
          <w:tcPr>
            <w:tcW w:w="4073" w:type="pct"/>
            <w:gridSpan w:val="10"/>
            <w:tcBorders>
              <w:top w:val="single" w:sz="6" w:space="0" w:color="auto"/>
              <w:bottom w:val="single" w:sz="6" w:space="0" w:color="auto"/>
            </w:tcBorders>
          </w:tcPr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Default="00A061BC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4A63B5" w:rsidRDefault="004A63B5" w:rsidP="001174B0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4A63B5" w:rsidRPr="0008197C" w:rsidRDefault="004A63B5" w:rsidP="008532A2">
            <w:pPr>
              <w:spacing w:line="360" w:lineRule="exact"/>
              <w:rPr>
                <w:rFonts w:ascii="仿宋_GB2312" w:eastAsia="仿宋_GB2312"/>
                <w:color w:val="000000" w:themeColor="text1"/>
              </w:rPr>
            </w:pPr>
          </w:p>
          <w:p w:rsidR="00A061BC" w:rsidRPr="0008197C" w:rsidRDefault="004A63B5" w:rsidP="004A63B5">
            <w:pPr>
              <w:spacing w:line="360" w:lineRule="exact"/>
              <w:ind w:firstLineChars="100" w:firstLine="240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>专家签名：</w:t>
            </w:r>
          </w:p>
          <w:p w:rsidR="001174B0" w:rsidRPr="0008197C" w:rsidRDefault="004A63B5" w:rsidP="004A63B5">
            <w:pPr>
              <w:tabs>
                <w:tab w:val="left" w:pos="3569"/>
                <w:tab w:val="left" w:pos="3821"/>
              </w:tabs>
              <w:spacing w:line="360" w:lineRule="exact"/>
              <w:ind w:firstLineChars="600" w:firstLine="1440"/>
              <w:rPr>
                <w:rFonts w:asciiTheme="majorEastAsia" w:eastAsiaTheme="majorEastAsia" w:hAnsiTheme="majorEastAsia"/>
                <w:color w:val="000000" w:themeColor="text1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  就业创业指导中心盖章：</w:t>
            </w:r>
          </w:p>
          <w:p w:rsidR="00A061BC" w:rsidRPr="0008197C" w:rsidRDefault="00A061BC">
            <w:pPr>
              <w:spacing w:line="360" w:lineRule="exact"/>
              <w:ind w:firstLineChars="750" w:firstLine="1800"/>
              <w:jc w:val="center"/>
              <w:rPr>
                <w:rFonts w:ascii="仿宋_GB2312" w:eastAsia="仿宋_GB2312"/>
                <w:color w:val="000000" w:themeColor="text1"/>
              </w:rPr>
            </w:pPr>
            <w:r w:rsidRPr="0008197C">
              <w:rPr>
                <w:rFonts w:asciiTheme="majorEastAsia" w:eastAsiaTheme="majorEastAsia" w:hAnsiTheme="majorEastAsia" w:hint="eastAsia"/>
                <w:color w:val="000000" w:themeColor="text1"/>
              </w:rPr>
              <w:t xml:space="preserve">                  年    月    日</w:t>
            </w:r>
          </w:p>
        </w:tc>
      </w:tr>
    </w:tbl>
    <w:p w:rsidR="00E40448" w:rsidRPr="0008197C" w:rsidRDefault="00E40448">
      <w:pPr>
        <w:rPr>
          <w:color w:val="000000" w:themeColor="text1"/>
        </w:rPr>
      </w:pPr>
    </w:p>
    <w:sectPr w:rsidR="00E40448" w:rsidRPr="0008197C" w:rsidSect="006D70CD">
      <w:footerReference w:type="default" r:id="rId10"/>
      <w:pgSz w:w="11906" w:h="16838"/>
      <w:pgMar w:top="1418" w:right="1418" w:bottom="1418" w:left="1418" w:header="851" w:footer="850" w:gutter="0"/>
      <w:pgNumType w:fmt="numberInDash"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144" w:rsidRDefault="00846144">
      <w:r>
        <w:separator/>
      </w:r>
    </w:p>
  </w:endnote>
  <w:endnote w:type="continuationSeparator" w:id="0">
    <w:p w:rsidR="00846144" w:rsidRDefault="00846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448" w:rsidRDefault="005568D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C2D2FD" wp14:editId="5325043C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40448" w:rsidRDefault="005568D6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524528">
                            <w:rPr>
                              <w:noProof/>
                            </w:rP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E40448" w:rsidRDefault="005568D6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524528">
                      <w:rPr>
                        <w:noProof/>
                      </w:rP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144" w:rsidRDefault="00846144">
      <w:r>
        <w:separator/>
      </w:r>
    </w:p>
  </w:footnote>
  <w:footnote w:type="continuationSeparator" w:id="0">
    <w:p w:rsidR="00846144" w:rsidRDefault="008461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20"/>
  <w:drawingGridVerticalSpacing w:val="163"/>
  <w:displayHorizontalDrawingGridEvery w:val="2"/>
  <w:displayVerticalDrawingGridEvery w:val="2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2C9E"/>
    <w:rsid w:val="00032987"/>
    <w:rsid w:val="00071DF6"/>
    <w:rsid w:val="0008197C"/>
    <w:rsid w:val="001174B0"/>
    <w:rsid w:val="001567C4"/>
    <w:rsid w:val="00172A27"/>
    <w:rsid w:val="001D7C22"/>
    <w:rsid w:val="0027045C"/>
    <w:rsid w:val="002C4D1C"/>
    <w:rsid w:val="002D4F05"/>
    <w:rsid w:val="002E14B3"/>
    <w:rsid w:val="002F2749"/>
    <w:rsid w:val="00304904"/>
    <w:rsid w:val="003637AD"/>
    <w:rsid w:val="003D2A52"/>
    <w:rsid w:val="004A63B5"/>
    <w:rsid w:val="004C143D"/>
    <w:rsid w:val="004F4D6C"/>
    <w:rsid w:val="00524528"/>
    <w:rsid w:val="00534825"/>
    <w:rsid w:val="005568D6"/>
    <w:rsid w:val="00575848"/>
    <w:rsid w:val="00583D8A"/>
    <w:rsid w:val="005A2511"/>
    <w:rsid w:val="005A390E"/>
    <w:rsid w:val="00605890"/>
    <w:rsid w:val="00605F39"/>
    <w:rsid w:val="006406F8"/>
    <w:rsid w:val="0069376F"/>
    <w:rsid w:val="006D70CD"/>
    <w:rsid w:val="00712396"/>
    <w:rsid w:val="007768F1"/>
    <w:rsid w:val="00786381"/>
    <w:rsid w:val="007D2E0A"/>
    <w:rsid w:val="007D3A79"/>
    <w:rsid w:val="00846144"/>
    <w:rsid w:val="008532A2"/>
    <w:rsid w:val="00873429"/>
    <w:rsid w:val="00884814"/>
    <w:rsid w:val="008C398A"/>
    <w:rsid w:val="008F0897"/>
    <w:rsid w:val="009058EE"/>
    <w:rsid w:val="00954654"/>
    <w:rsid w:val="00977D1C"/>
    <w:rsid w:val="009808B3"/>
    <w:rsid w:val="009E763A"/>
    <w:rsid w:val="00A017FC"/>
    <w:rsid w:val="00A061BC"/>
    <w:rsid w:val="00A20343"/>
    <w:rsid w:val="00A456F3"/>
    <w:rsid w:val="00A77419"/>
    <w:rsid w:val="00A86407"/>
    <w:rsid w:val="00B05A7D"/>
    <w:rsid w:val="00B26738"/>
    <w:rsid w:val="00BA112D"/>
    <w:rsid w:val="00BA1766"/>
    <w:rsid w:val="00BB2AD3"/>
    <w:rsid w:val="00BC0D25"/>
    <w:rsid w:val="00C20A23"/>
    <w:rsid w:val="00C21839"/>
    <w:rsid w:val="00C4280E"/>
    <w:rsid w:val="00C43008"/>
    <w:rsid w:val="00C46BE8"/>
    <w:rsid w:val="00CB2279"/>
    <w:rsid w:val="00CF0D21"/>
    <w:rsid w:val="00D360D9"/>
    <w:rsid w:val="00D977EB"/>
    <w:rsid w:val="00DA280F"/>
    <w:rsid w:val="00DB52D5"/>
    <w:rsid w:val="00DB558C"/>
    <w:rsid w:val="00DB631C"/>
    <w:rsid w:val="00DD63C7"/>
    <w:rsid w:val="00E15ECD"/>
    <w:rsid w:val="00E2679E"/>
    <w:rsid w:val="00E40448"/>
    <w:rsid w:val="00E44CE4"/>
    <w:rsid w:val="00E45EDB"/>
    <w:rsid w:val="00EC7675"/>
    <w:rsid w:val="00F1725D"/>
    <w:rsid w:val="00F40C4B"/>
    <w:rsid w:val="00F45078"/>
    <w:rsid w:val="00F4626A"/>
    <w:rsid w:val="00F54508"/>
    <w:rsid w:val="00FE2CF5"/>
    <w:rsid w:val="16AE08E5"/>
    <w:rsid w:val="22392C5B"/>
    <w:rsid w:val="29D355FE"/>
    <w:rsid w:val="3C5E2C92"/>
    <w:rsid w:val="5D7A0907"/>
    <w:rsid w:val="61A35629"/>
    <w:rsid w:val="63F52A7C"/>
    <w:rsid w:val="78695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paragraph" w:styleId="2">
    <w:name w:val="heading 2"/>
    <w:basedOn w:val="a"/>
    <w:next w:val="a"/>
    <w:link w:val="2Char"/>
    <w:qFormat/>
    <w:pPr>
      <w:keepNext/>
      <w:keepLines/>
      <w:widowControl/>
      <w:spacing w:before="260" w:after="260" w:line="416" w:lineRule="auto"/>
      <w:jc w:val="left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link w:val="2"/>
    <w:rPr>
      <w:rFonts w:ascii="Arial" w:eastAsia="黑体" w:hAnsi="Arial"/>
      <w:b/>
      <w:bCs/>
      <w:sz w:val="32"/>
      <w:szCs w:val="32"/>
    </w:rPr>
  </w:style>
  <w:style w:type="paragraph" w:styleId="a6">
    <w:name w:val="Balloon Text"/>
    <w:basedOn w:val="a"/>
    <w:link w:val="Char"/>
    <w:rsid w:val="00CB2279"/>
    <w:rPr>
      <w:sz w:val="18"/>
      <w:szCs w:val="18"/>
    </w:rPr>
  </w:style>
  <w:style w:type="character" w:customStyle="1" w:styleId="Char">
    <w:name w:val="批注框文本 Char"/>
    <w:basedOn w:val="a0"/>
    <w:link w:val="a6"/>
    <w:rsid w:val="00CB227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paragraph" w:styleId="2">
    <w:name w:val="heading 2"/>
    <w:basedOn w:val="a"/>
    <w:next w:val="a"/>
    <w:link w:val="2Char"/>
    <w:qFormat/>
    <w:pPr>
      <w:keepNext/>
      <w:keepLines/>
      <w:widowControl/>
      <w:spacing w:before="260" w:after="260" w:line="416" w:lineRule="auto"/>
      <w:jc w:val="left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标题 2 Char"/>
    <w:link w:val="2"/>
    <w:rPr>
      <w:rFonts w:ascii="Arial" w:eastAsia="黑体" w:hAnsi="Arial"/>
      <w:b/>
      <w:bCs/>
      <w:sz w:val="32"/>
      <w:szCs w:val="32"/>
    </w:rPr>
  </w:style>
  <w:style w:type="paragraph" w:styleId="a6">
    <w:name w:val="Balloon Text"/>
    <w:basedOn w:val="a"/>
    <w:link w:val="Char"/>
    <w:rsid w:val="00CB2279"/>
    <w:rPr>
      <w:sz w:val="18"/>
      <w:szCs w:val="18"/>
    </w:rPr>
  </w:style>
  <w:style w:type="character" w:customStyle="1" w:styleId="Char">
    <w:name w:val="批注框文本 Char"/>
    <w:basedOn w:val="a0"/>
    <w:link w:val="a6"/>
    <w:rsid w:val="00CB227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BDD4A28-8F11-41DC-8910-30D656695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0</TotalTime>
  <Pages>4</Pages>
  <Words>137</Words>
  <Characters>783</Characters>
  <Application>Microsoft Office Word</Application>
  <DocSecurity>0</DocSecurity>
  <Lines>6</Lines>
  <Paragraphs>1</Paragraphs>
  <ScaleCrop>false</ScaleCrop>
  <Company>kjy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creator>GAOYUAN</dc:creator>
  <cp:lastModifiedBy>於文刚</cp:lastModifiedBy>
  <cp:revision>2</cp:revision>
  <cp:lastPrinted>1900-12-31T16:00:00Z</cp:lastPrinted>
  <dcterms:created xsi:type="dcterms:W3CDTF">2020-05-25T15:05:00Z</dcterms:created>
  <dcterms:modified xsi:type="dcterms:W3CDTF">2020-05-25T15:05:00Z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